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300"/>
        </w:tabs>
        <w:spacing w:line="460" w:lineRule="exact"/>
        <w:ind w:right="641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tabs>
          <w:tab w:val="left" w:pos="6300"/>
        </w:tabs>
        <w:spacing w:afterLines="50" w:line="560" w:lineRule="exact"/>
        <w:ind w:right="641"/>
        <w:jc w:val="center"/>
        <w:rPr>
          <w:rFonts w:ascii="方正小标宋简体" w:hAnsi="仿宋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hAnsi="仿宋" w:eastAsia="方正小标宋简体"/>
          <w:sz w:val="36"/>
          <w:szCs w:val="36"/>
        </w:rPr>
        <w:t>机动车环保检验机构从业人员上岗培训</w:t>
      </w:r>
      <w:bookmarkEnd w:id="0"/>
      <w:r>
        <w:rPr>
          <w:rFonts w:hint="eastAsia" w:ascii="方正小标宋简体" w:hAnsi="仿宋" w:eastAsia="方正小标宋简体"/>
          <w:sz w:val="36"/>
          <w:szCs w:val="36"/>
        </w:rPr>
        <w:t>报名表</w:t>
      </w:r>
    </w:p>
    <w:tbl>
      <w:tblPr>
        <w:tblStyle w:val="4"/>
        <w:tblW w:w="1437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17"/>
        <w:gridCol w:w="197"/>
        <w:gridCol w:w="402"/>
        <w:gridCol w:w="600"/>
        <w:gridCol w:w="1210"/>
        <w:gridCol w:w="1134"/>
        <w:gridCol w:w="1023"/>
        <w:gridCol w:w="793"/>
        <w:gridCol w:w="1455"/>
        <w:gridCol w:w="660"/>
        <w:gridCol w:w="3015"/>
        <w:gridCol w:w="1134"/>
        <w:gridCol w:w="11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参加培训人员信息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姓  名</w:t>
            </w:r>
          </w:p>
        </w:tc>
        <w:tc>
          <w:tcPr>
            <w:tcW w:w="599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60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民族</w:t>
            </w:r>
          </w:p>
        </w:tc>
        <w:tc>
          <w:tcPr>
            <w:tcW w:w="121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岗位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816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015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从业年限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</w:rPr>
              <w:t>参培单位增值税普通发票开票信息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81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单位名称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4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2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纳税人识别号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594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</w:tbl>
    <w:p>
      <w:pPr>
        <w:spacing w:line="240" w:lineRule="exact"/>
        <w:jc w:val="left"/>
        <w:rPr>
          <w:rFonts w:ascii="隶书" w:eastAsia="隶书"/>
          <w:sz w:val="24"/>
          <w:szCs w:val="24"/>
        </w:rPr>
      </w:pPr>
    </w:p>
    <w:p>
      <w:pPr>
        <w:ind w:right="600" w:firstLine="3920" w:firstLineChars="1400"/>
        <w:jc w:val="center"/>
        <w:rPr>
          <w:rFonts w:hint="eastAsia" w:ascii="仿宋_GB2312" w:eastAsia="仿宋_GB2312"/>
          <w:sz w:val="28"/>
          <w:szCs w:val="28"/>
        </w:rPr>
        <w:sectPr>
          <w:pgSz w:w="16838" w:h="11906" w:orient="landscape"/>
          <w:pgMar w:top="1588" w:right="1440" w:bottom="1361" w:left="144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_GB2312" w:eastAsia="仿宋_GB2312"/>
          <w:sz w:val="28"/>
          <w:szCs w:val="28"/>
        </w:rPr>
        <w:t>年  月  日</w:t>
      </w:r>
    </w:p>
    <w:p>
      <w:pPr>
        <w:tabs>
          <w:tab w:val="left" w:pos="6300"/>
        </w:tabs>
        <w:spacing w:line="460" w:lineRule="exact"/>
        <w:ind w:right="641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课程安排</w:t>
      </w:r>
    </w:p>
    <w:tbl>
      <w:tblPr>
        <w:tblStyle w:val="4"/>
        <w:tblW w:w="954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620"/>
        <w:gridCol w:w="450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34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培训时间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培训内容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主持、主讲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20" w:firstLineChars="50"/>
              <w:rPr>
                <w:rFonts w:ascii="宋体" w:hAnsi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日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（星期五）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13:00-20:00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ind w:firstLine="120" w:firstLineChars="50"/>
              <w:jc w:val="left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  <w:t>报到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  <w:lang w:val="en-US" w:eastAsia="zh-CN"/>
              </w:rPr>
              <w:t>（地点：星享尊品酒店）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20" w:firstLineChars="5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日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（星期六）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开班仪式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柴  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20" w:firstLineChars="5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0-12:00</w:t>
            </w:r>
          </w:p>
        </w:tc>
        <w:tc>
          <w:tcPr>
            <w:tcW w:w="45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机动车污染防治机构日常监管要求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机动车排气污染防治、大气污染防治相关法律法规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3、机动车检测相关标准、规范。</w:t>
            </w: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钟世南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exac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14:00-17: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  <w:tc>
          <w:tcPr>
            <w:tcW w:w="45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</w:trPr>
        <w:tc>
          <w:tcPr>
            <w:tcW w:w="1800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20" w:firstLineChars="5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日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（星期日）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8: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0-1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:00</w:t>
            </w:r>
          </w:p>
        </w:tc>
        <w:tc>
          <w:tcPr>
            <w:tcW w:w="45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、环检机构岗位职责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、检测机构日常运行注意事项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、仪器设备日常标定及常见故障解决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、检测设备构造、工作原理、使用方法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周  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0-1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考试（对操作人员应掌握的知识和技能进行考核）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张  康</w:t>
            </w:r>
          </w:p>
        </w:tc>
      </w:tr>
    </w:tbl>
    <w:p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考核要求：旷课一次扣考试成绩15分，旷课两次扣考试成绩30分，旷课三次取消考试资格</w:t>
      </w:r>
    </w:p>
    <w:p>
      <w:p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B7&#10;pqW7twEAAFQDAAAOAAAAAAAAAAEAIAAAAB4BAABkcnMvZTJvRG9jLnhtbFBLBQYAAAAABgAGAFkB&#10;AABH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294E05"/>
    <w:rsid w:val="19294E0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2018-09-11T08:50:00Z</dcterms:created>
  <dc:creator>陶小白</dc:creator>
  <cp:lastModifiedBy>陶小白</cp:lastModifiedBy>
  <dcterms:modified xsi:type="dcterms:W3CDTF">2018-09-11T08:51:52Z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